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4CF" w:rsidRDefault="003E1D1C" w:rsidP="003E1D1C">
      <w:pPr>
        <w:pStyle w:val="TitdeSees"/>
      </w:pPr>
      <w:r>
        <w:t>seminário teológico batista do litoral</w:t>
      </w: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TitdeSees"/>
      </w:pPr>
    </w:p>
    <w:p w:rsidR="0093291A" w:rsidRDefault="0093291A" w:rsidP="0093291A">
      <w:pPr>
        <w:pStyle w:val="TitdeSees"/>
      </w:pPr>
    </w:p>
    <w:p w:rsidR="0093291A" w:rsidRDefault="0093291A" w:rsidP="0093291A">
      <w:pPr>
        <w:pStyle w:val="TitdeSees"/>
      </w:pPr>
      <w:r>
        <w:t>nome do acadêmico</w:t>
      </w: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TitdeSees"/>
      </w:pPr>
      <w:r>
        <w:t>título do trabalho</w:t>
      </w: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TitdeSees"/>
      </w:pPr>
      <w:r>
        <w:t>santos</w:t>
      </w:r>
    </w:p>
    <w:p w:rsidR="0093291A" w:rsidRPr="0093291A" w:rsidRDefault="0093291A" w:rsidP="0093291A">
      <w:pPr>
        <w:pStyle w:val="TitdeSees"/>
      </w:pPr>
      <w:r>
        <w:t>2018</w:t>
      </w: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TitdeSees"/>
      </w:pPr>
      <w:r>
        <w:lastRenderedPageBreak/>
        <w:t>nome do acadêmico</w:t>
      </w: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TitdeSees"/>
      </w:pPr>
      <w:r>
        <w:t>título do trabalho</w:t>
      </w: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pStyle w:val="Pargrafo"/>
        <w:rPr>
          <w:lang w:eastAsia="en-US" w:bidi="he-IL"/>
        </w:rPr>
      </w:pPr>
    </w:p>
    <w:p w:rsidR="0093291A" w:rsidRDefault="0093291A" w:rsidP="0093291A">
      <w:pPr>
        <w:ind w:left="5103"/>
      </w:pPr>
      <w:r>
        <w:t>Trabalho de conclusão de Curso apresentado ao Seminário Teológico Batista do Litoral para obtenção do título de Bacharel (livre) em Teologia.</w:t>
      </w:r>
    </w:p>
    <w:p w:rsidR="0093291A" w:rsidRDefault="0093291A" w:rsidP="0093291A">
      <w:pPr>
        <w:ind w:left="5103"/>
      </w:pPr>
      <w:r>
        <w:t>Orientador: Nome do professor.</w:t>
      </w:r>
    </w:p>
    <w:p w:rsidR="0093291A" w:rsidRDefault="0093291A" w:rsidP="0093291A">
      <w:pPr>
        <w:ind w:left="5103"/>
      </w:pPr>
    </w:p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/>
    <w:p w:rsidR="0093291A" w:rsidRDefault="0093291A" w:rsidP="0093291A">
      <w:pPr>
        <w:pStyle w:val="TitdeSees"/>
      </w:pPr>
      <w:r>
        <w:t>santos</w:t>
      </w:r>
    </w:p>
    <w:p w:rsidR="0093291A" w:rsidRPr="0093291A" w:rsidRDefault="0093291A" w:rsidP="0093291A">
      <w:pPr>
        <w:pStyle w:val="TitdeSees"/>
      </w:pPr>
      <w:r>
        <w:t>2018</w:t>
      </w:r>
    </w:p>
    <w:p w:rsidR="0093291A" w:rsidRDefault="0093291A" w:rsidP="0093291A">
      <w:pPr>
        <w:pStyle w:val="Pargrafo"/>
        <w:rPr>
          <w:lang w:eastAsia="en-US" w:bidi="he-IL"/>
        </w:rPr>
      </w:pPr>
    </w:p>
    <w:p w:rsidR="003E1D1C" w:rsidRDefault="003E1D1C">
      <w:pPr>
        <w:jc w:val="left"/>
        <w:rPr>
          <w:rFonts w:cs="Arial"/>
          <w:noProof/>
          <w:szCs w:val="24"/>
        </w:rPr>
      </w:pPr>
    </w:p>
    <w:sdt>
      <w:sdtPr>
        <w:id w:val="-1361972130"/>
        <w:docPartObj>
          <w:docPartGallery w:val="Table of Contents"/>
          <w:docPartUnique/>
        </w:docPartObj>
      </w:sdtPr>
      <w:sdtEndPr>
        <w:rPr>
          <w:rFonts w:ascii="Arial" w:eastAsiaTheme="minorHAnsi" w:hAnsi="Arial" w:cstheme="minorBidi"/>
          <w:b/>
          <w:bCs/>
          <w:color w:val="auto"/>
          <w:sz w:val="24"/>
          <w:szCs w:val="22"/>
          <w:lang w:eastAsia="en-US"/>
        </w:rPr>
      </w:sdtEndPr>
      <w:sdtContent>
        <w:p w:rsidR="003E1D1C" w:rsidRPr="003E1D1C" w:rsidRDefault="003E1D1C">
          <w:pPr>
            <w:pStyle w:val="CabealhodoSumrio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3E1D1C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Sumário</w:t>
          </w:r>
        </w:p>
        <w:p w:rsidR="0093291A" w:rsidRDefault="003E1D1C">
          <w:pPr>
            <w:pStyle w:val="Sumrio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sz w:val="22"/>
              <w:lang w:eastAsia="pt-B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2215118" w:history="1">
            <w:r w:rsidR="0093291A" w:rsidRPr="00EC0305">
              <w:rPr>
                <w:rStyle w:val="Hyperlink"/>
                <w:noProof/>
              </w:rPr>
              <w:t>1. Introdução</w:t>
            </w:r>
            <w:r w:rsidR="0093291A">
              <w:rPr>
                <w:noProof/>
                <w:webHidden/>
              </w:rPr>
              <w:tab/>
            </w:r>
            <w:r w:rsidR="0093291A">
              <w:rPr>
                <w:noProof/>
                <w:webHidden/>
              </w:rPr>
              <w:fldChar w:fldCharType="begin"/>
            </w:r>
            <w:r w:rsidR="0093291A">
              <w:rPr>
                <w:noProof/>
                <w:webHidden/>
              </w:rPr>
              <w:instrText xml:space="preserve"> PAGEREF _Toc502215118 \h </w:instrText>
            </w:r>
            <w:r w:rsidR="0093291A">
              <w:rPr>
                <w:noProof/>
                <w:webHidden/>
              </w:rPr>
            </w:r>
            <w:r w:rsidR="0093291A">
              <w:rPr>
                <w:noProof/>
                <w:webHidden/>
              </w:rPr>
              <w:fldChar w:fldCharType="separate"/>
            </w:r>
            <w:r w:rsidR="0093291A">
              <w:rPr>
                <w:noProof/>
                <w:webHidden/>
              </w:rPr>
              <w:t>1</w:t>
            </w:r>
            <w:r w:rsidR="0093291A">
              <w:rPr>
                <w:noProof/>
                <w:webHidden/>
              </w:rPr>
              <w:fldChar w:fldCharType="end"/>
            </w:r>
          </w:hyperlink>
        </w:p>
        <w:p w:rsidR="0093291A" w:rsidRDefault="0093291A">
          <w:pPr>
            <w:pStyle w:val="Sumrio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sz w:val="22"/>
              <w:lang w:eastAsia="pt-BR"/>
            </w:rPr>
          </w:pPr>
          <w:hyperlink w:anchor="_Toc502215119" w:history="1">
            <w:r w:rsidRPr="00EC0305">
              <w:rPr>
                <w:rStyle w:val="Hyperlink"/>
                <w:noProof/>
              </w:rPr>
              <w:t>2. Primeiro Capítulo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_Toc502215119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291A" w:rsidRDefault="0093291A">
          <w:pPr>
            <w:pStyle w:val="Sumrio2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sz w:val="22"/>
              <w:lang w:eastAsia="pt-BR"/>
            </w:rPr>
          </w:pPr>
          <w:hyperlink w:anchor="_Toc502215120" w:history="1">
            <w:r w:rsidRPr="00EC0305">
              <w:rPr>
                <w:rStyle w:val="Hyperlink"/>
                <w:noProof/>
              </w:rPr>
              <w:t>2.1 Primeiro Subponto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_Toc502215120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291A" w:rsidRDefault="0093291A">
          <w:pPr>
            <w:pStyle w:val="Sumrio3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sz w:val="22"/>
              <w:lang w:eastAsia="pt-BR"/>
            </w:rPr>
          </w:pPr>
          <w:hyperlink w:anchor="_Toc502215121" w:history="1">
            <w:r w:rsidRPr="00EC0305">
              <w:rPr>
                <w:rStyle w:val="Hyperlink"/>
                <w:noProof/>
              </w:rPr>
              <w:t>2.1.1 Seção terciária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_Toc502215121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E1D1C" w:rsidRDefault="003E1D1C">
          <w:r>
            <w:fldChar w:fldCharType="end"/>
          </w:r>
        </w:p>
      </w:sdtContent>
    </w:sdt>
    <w:p w:rsidR="003E1D1C" w:rsidRDefault="003E1D1C" w:rsidP="003E1D1C"/>
    <w:p w:rsidR="003F4021" w:rsidRDefault="003F4021">
      <w:pPr>
        <w:jc w:val="left"/>
        <w:sectPr w:rsidR="003F4021" w:rsidSect="003E1D1C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3E1D1C" w:rsidRDefault="003E1D1C" w:rsidP="003E1D1C">
      <w:pPr>
        <w:pStyle w:val="Ttulo1"/>
      </w:pPr>
      <w:bookmarkStart w:id="1" w:name="_Toc502215118"/>
      <w:r>
        <w:lastRenderedPageBreak/>
        <w:t>1. Introdução</w:t>
      </w:r>
      <w:bookmarkEnd w:id="1"/>
    </w:p>
    <w:p w:rsidR="003F4021" w:rsidRDefault="003F4021" w:rsidP="003F4021">
      <w:pPr>
        <w:pStyle w:val="Pargrafo"/>
        <w:rPr>
          <w:lang w:eastAsia="en-US" w:bidi="he-IL"/>
        </w:rPr>
      </w:pPr>
      <w:r>
        <w:rPr>
          <w:lang w:eastAsia="en-US" w:bidi="he-IL"/>
        </w:rPr>
        <w:t>Lembre-se de fazer uma introdução coerente e que apresente seu trabalho da melhor forma possível ...</w:t>
      </w:r>
    </w:p>
    <w:p w:rsidR="003F4021" w:rsidRDefault="003F4021" w:rsidP="003F4021">
      <w:pPr>
        <w:pStyle w:val="Pargrafo"/>
      </w:pPr>
      <w:r>
        <w:br w:type="page"/>
      </w:r>
    </w:p>
    <w:p w:rsidR="003F4021" w:rsidRDefault="003F4021" w:rsidP="003F4021">
      <w:pPr>
        <w:pStyle w:val="Ttulo1"/>
      </w:pPr>
      <w:bookmarkStart w:id="2" w:name="_Toc502215119"/>
      <w:r>
        <w:lastRenderedPageBreak/>
        <w:t>2. Primeiro Capítulo</w:t>
      </w:r>
      <w:bookmarkEnd w:id="2"/>
    </w:p>
    <w:p w:rsidR="003F4021" w:rsidRDefault="003F4021" w:rsidP="003F4021">
      <w:pPr>
        <w:pStyle w:val="Pargrafo"/>
        <w:rPr>
          <w:lang w:eastAsia="en-US" w:bidi="he-IL"/>
        </w:rPr>
      </w:pPr>
      <w:r>
        <w:rPr>
          <w:lang w:eastAsia="en-US" w:bidi="he-IL"/>
        </w:rPr>
        <w:t>Aqui começa oficialmente seu trabalho. Deus te abençoe!</w:t>
      </w:r>
      <w:r>
        <w:rPr>
          <w:rStyle w:val="Refdenotaderodap"/>
          <w:lang w:eastAsia="en-US" w:bidi="he-IL"/>
        </w:rPr>
        <w:footnoteReference w:id="1"/>
      </w:r>
    </w:p>
    <w:p w:rsidR="003F4021" w:rsidRDefault="003F4021" w:rsidP="003F4021">
      <w:pPr>
        <w:pStyle w:val="Ttulo2"/>
      </w:pPr>
      <w:bookmarkStart w:id="3" w:name="_Toc502215120"/>
      <w:r>
        <w:t>2.1 Primeiro Subponto</w:t>
      </w:r>
      <w:bookmarkEnd w:id="3"/>
    </w:p>
    <w:p w:rsidR="003F4021" w:rsidRDefault="003F4021" w:rsidP="003F4021">
      <w:pPr>
        <w:pStyle w:val="Pargrafo"/>
        <w:rPr>
          <w:lang w:eastAsia="en-US" w:bidi="he-IL"/>
        </w:rPr>
      </w:pPr>
      <w:r>
        <w:rPr>
          <w:lang w:eastAsia="en-US" w:bidi="he-IL"/>
        </w:rPr>
        <w:t>Continue a desenvolver seu trabalho de forma lógica. Converse com seu orientador para quaisquer dúvidas que tiver. Consulte também o arquivo Normas de Trabalho STBL.</w:t>
      </w:r>
    </w:p>
    <w:p w:rsidR="003F4021" w:rsidRDefault="003F4021" w:rsidP="003F4021">
      <w:pPr>
        <w:pStyle w:val="Ttulo3"/>
      </w:pPr>
      <w:bookmarkStart w:id="4" w:name="_Toc502215121"/>
      <w:r>
        <w:t>2.1.1 Seção terciária</w:t>
      </w:r>
      <w:bookmarkEnd w:id="4"/>
    </w:p>
    <w:p w:rsidR="003F4021" w:rsidRPr="003F4021" w:rsidRDefault="003F4021" w:rsidP="003F4021">
      <w:pPr>
        <w:pStyle w:val="Pargrafo"/>
        <w:rPr>
          <w:lang w:eastAsia="en-US" w:bidi="he-IL"/>
        </w:rPr>
      </w:pPr>
      <w:r>
        <w:rPr>
          <w:lang w:eastAsia="en-US" w:bidi="he-IL"/>
        </w:rPr>
        <w:t>Não se esqueça de sempre fazer citações.</w:t>
      </w:r>
    </w:p>
    <w:sectPr w:rsidR="003F4021" w:rsidRPr="003F4021" w:rsidSect="003F4021">
      <w:headerReference w:type="default" r:id="rId7"/>
      <w:pgSz w:w="11906" w:h="16838"/>
      <w:pgMar w:top="1701" w:right="1134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10D7" w:rsidRDefault="00DC10D7" w:rsidP="003F4021">
      <w:pPr>
        <w:spacing w:after="0" w:line="240" w:lineRule="auto"/>
      </w:pPr>
      <w:r>
        <w:separator/>
      </w:r>
    </w:p>
  </w:endnote>
  <w:endnote w:type="continuationSeparator" w:id="0">
    <w:p w:rsidR="00DC10D7" w:rsidRDefault="00DC10D7" w:rsidP="003F4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10D7" w:rsidRDefault="00DC10D7" w:rsidP="003F4021">
      <w:pPr>
        <w:spacing w:after="0" w:line="240" w:lineRule="auto"/>
      </w:pPr>
      <w:r>
        <w:separator/>
      </w:r>
    </w:p>
  </w:footnote>
  <w:footnote w:type="continuationSeparator" w:id="0">
    <w:p w:rsidR="00DC10D7" w:rsidRDefault="00DC10D7" w:rsidP="003F4021">
      <w:pPr>
        <w:spacing w:after="0" w:line="240" w:lineRule="auto"/>
      </w:pPr>
      <w:r>
        <w:continuationSeparator/>
      </w:r>
    </w:p>
  </w:footnote>
  <w:footnote w:id="1">
    <w:p w:rsidR="003F4021" w:rsidRPr="003F4021" w:rsidRDefault="003F4021">
      <w:pPr>
        <w:pStyle w:val="Textodenotaderodap"/>
      </w:pPr>
      <w:r>
        <w:rPr>
          <w:rStyle w:val="Refdenotaderodap"/>
        </w:rPr>
        <w:footnoteRef/>
      </w:r>
      <w:r>
        <w:t xml:space="preserve"> SOBRENOME, Nome do autor. </w:t>
      </w:r>
      <w:r>
        <w:rPr>
          <w:b/>
          <w:bCs/>
        </w:rPr>
        <w:t xml:space="preserve">Título do livro: subtítulo. </w:t>
      </w:r>
      <w:r>
        <w:t>Local de Publicação: Editora, ano. p. XX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2238367"/>
      <w:docPartObj>
        <w:docPartGallery w:val="Page Numbers (Top of Page)"/>
        <w:docPartUnique/>
      </w:docPartObj>
    </w:sdtPr>
    <w:sdtContent>
      <w:p w:rsidR="003F4021" w:rsidRDefault="003F4021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91A">
          <w:rPr>
            <w:noProof/>
          </w:rPr>
          <w:t>1</w:t>
        </w:r>
        <w:r>
          <w:fldChar w:fldCharType="end"/>
        </w:r>
      </w:p>
    </w:sdtContent>
  </w:sdt>
  <w:p w:rsidR="003F4021" w:rsidRDefault="003F402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15"/>
    <w:rsid w:val="00354E17"/>
    <w:rsid w:val="003E1D1C"/>
    <w:rsid w:val="003F4021"/>
    <w:rsid w:val="00462515"/>
    <w:rsid w:val="00791815"/>
    <w:rsid w:val="0093291A"/>
    <w:rsid w:val="00C844CF"/>
    <w:rsid w:val="00DC10D7"/>
    <w:rsid w:val="00E9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42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1D1C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Pargrafo"/>
    <w:link w:val="Ttulo1Char"/>
    <w:uiPriority w:val="9"/>
    <w:qFormat/>
    <w:rsid w:val="003E1D1C"/>
    <w:pPr>
      <w:keepNext/>
      <w:keepLines/>
      <w:spacing w:before="240" w:after="240" w:line="480" w:lineRule="auto"/>
      <w:outlineLvl w:val="0"/>
    </w:pPr>
    <w:rPr>
      <w:rFonts w:eastAsiaTheme="majorEastAsia" w:cstheme="majorBidi"/>
      <w:b/>
      <w:caps/>
      <w:szCs w:val="24"/>
    </w:rPr>
  </w:style>
  <w:style w:type="paragraph" w:styleId="Ttulo2">
    <w:name w:val="heading 2"/>
    <w:basedOn w:val="Normal"/>
    <w:next w:val="Pargrafo"/>
    <w:link w:val="Ttulo2Char"/>
    <w:uiPriority w:val="9"/>
    <w:unhideWhenUsed/>
    <w:qFormat/>
    <w:rsid w:val="003F4021"/>
    <w:pPr>
      <w:keepNext/>
      <w:keepLines/>
      <w:spacing w:before="120" w:after="240"/>
      <w:outlineLvl w:val="1"/>
    </w:pPr>
    <w:rPr>
      <w:rFonts w:eastAsiaTheme="majorEastAsia" w:cstheme="majorBidi"/>
      <w:caps/>
      <w:szCs w:val="24"/>
    </w:rPr>
  </w:style>
  <w:style w:type="paragraph" w:styleId="Ttulo3">
    <w:name w:val="heading 3"/>
    <w:basedOn w:val="Normal"/>
    <w:next w:val="Pargrafo"/>
    <w:link w:val="Ttulo3Char"/>
    <w:uiPriority w:val="9"/>
    <w:unhideWhenUsed/>
    <w:qFormat/>
    <w:rsid w:val="003F4021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3F4021"/>
    <w:rPr>
      <w:rFonts w:ascii="Arial" w:eastAsiaTheme="majorEastAsia" w:hAnsi="Arial" w:cstheme="majorBidi"/>
      <w:caps/>
      <w:sz w:val="24"/>
      <w:szCs w:val="24"/>
    </w:rPr>
  </w:style>
  <w:style w:type="paragraph" w:customStyle="1" w:styleId="Pargrafo">
    <w:name w:val="Parágrafo"/>
    <w:basedOn w:val="Normal"/>
    <w:qFormat/>
    <w:rsid w:val="003E1D1C"/>
    <w:pPr>
      <w:spacing w:before="160" w:line="360" w:lineRule="auto"/>
      <w:ind w:firstLine="709"/>
      <w:contextualSpacing/>
    </w:pPr>
    <w:rPr>
      <w:rFonts w:cs="Arial"/>
      <w:noProof/>
      <w:szCs w:val="24"/>
      <w:lang w:eastAsia="pt-BR" w:bidi="ar-SA"/>
    </w:rPr>
  </w:style>
  <w:style w:type="paragraph" w:styleId="Citao">
    <w:name w:val="Quote"/>
    <w:basedOn w:val="Normal"/>
    <w:next w:val="Pargrafo"/>
    <w:link w:val="CitaoChar"/>
    <w:uiPriority w:val="29"/>
    <w:qFormat/>
    <w:rsid w:val="00462515"/>
    <w:pPr>
      <w:spacing w:before="200" w:line="240" w:lineRule="auto"/>
      <w:ind w:left="2268"/>
    </w:pPr>
    <w:rPr>
      <w:iCs/>
    </w:rPr>
  </w:style>
  <w:style w:type="character" w:customStyle="1" w:styleId="CitaoChar">
    <w:name w:val="Citação Char"/>
    <w:basedOn w:val="Fontepargpadro"/>
    <w:link w:val="Citao"/>
    <w:uiPriority w:val="29"/>
    <w:rsid w:val="00462515"/>
    <w:rPr>
      <w:rFonts w:ascii="Arial" w:hAnsi="Arial"/>
      <w:iCs/>
    </w:rPr>
  </w:style>
  <w:style w:type="paragraph" w:styleId="PargrafodaLista">
    <w:name w:val="List Paragraph"/>
    <w:basedOn w:val="Normal"/>
    <w:uiPriority w:val="34"/>
    <w:qFormat/>
    <w:rsid w:val="00354E17"/>
    <w:pPr>
      <w:spacing w:before="160"/>
      <w:ind w:left="720"/>
    </w:pPr>
    <w:rPr>
      <w:lang w:bidi="ar-SA"/>
    </w:rPr>
  </w:style>
  <w:style w:type="character" w:customStyle="1" w:styleId="Ttulo3Char">
    <w:name w:val="Título 3 Char"/>
    <w:basedOn w:val="Fontepargpadro"/>
    <w:link w:val="Ttulo3"/>
    <w:uiPriority w:val="9"/>
    <w:rsid w:val="003F4021"/>
    <w:rPr>
      <w:rFonts w:ascii="Arial" w:eastAsiaTheme="majorEastAsia" w:hAnsi="Arial" w:cstheme="majorBidi"/>
      <w:b/>
      <w:sz w:val="24"/>
      <w:szCs w:val="24"/>
    </w:rPr>
  </w:style>
  <w:style w:type="paragraph" w:customStyle="1" w:styleId="TitdeSees">
    <w:name w:val="Tit de Seções"/>
    <w:basedOn w:val="Normal"/>
    <w:next w:val="Pargrafo"/>
    <w:qFormat/>
    <w:rsid w:val="003E1D1C"/>
    <w:pPr>
      <w:jc w:val="center"/>
    </w:pPr>
    <w:rPr>
      <w:b/>
      <w:caps/>
    </w:rPr>
  </w:style>
  <w:style w:type="character" w:customStyle="1" w:styleId="Ttulo1Char">
    <w:name w:val="Título 1 Char"/>
    <w:basedOn w:val="Fontepargpadro"/>
    <w:link w:val="Ttulo1"/>
    <w:uiPriority w:val="9"/>
    <w:rsid w:val="003E1D1C"/>
    <w:rPr>
      <w:rFonts w:ascii="Arial" w:eastAsiaTheme="majorEastAsia" w:hAnsi="Arial" w:cstheme="majorBidi"/>
      <w:b/>
      <w:caps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3E1D1C"/>
    <w:pPr>
      <w:spacing w:after="0" w:line="259" w:lineRule="auto"/>
      <w:jc w:val="left"/>
      <w:outlineLvl w:val="9"/>
    </w:pPr>
    <w:rPr>
      <w:rFonts w:asciiTheme="majorHAnsi" w:hAnsiTheme="majorHAnsi"/>
      <w:b w:val="0"/>
      <w:caps w:val="0"/>
      <w:color w:val="2F5496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E1D1C"/>
    <w:pPr>
      <w:spacing w:after="100"/>
    </w:pPr>
  </w:style>
  <w:style w:type="character" w:styleId="Hyperlink">
    <w:name w:val="Hyperlink"/>
    <w:basedOn w:val="Fontepargpadro"/>
    <w:uiPriority w:val="99"/>
    <w:unhideWhenUsed/>
    <w:rsid w:val="003E1D1C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F40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021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3F40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021"/>
    <w:rPr>
      <w:rFonts w:ascii="Arial" w:hAnsi="Arial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F402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F4021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F4021"/>
    <w:rPr>
      <w:vertAlign w:val="superscript"/>
    </w:rPr>
  </w:style>
  <w:style w:type="paragraph" w:styleId="Sumrio2">
    <w:name w:val="toc 2"/>
    <w:basedOn w:val="Normal"/>
    <w:next w:val="Normal"/>
    <w:autoRedefine/>
    <w:uiPriority w:val="39"/>
    <w:unhideWhenUsed/>
    <w:rsid w:val="003F4021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3F4021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3E450-CFC4-4FC4-9B87-A8B925A26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Trabalhos e TCC STBL.dotx</Template>
  <TotalTime>32</TotalTime>
  <Pages>5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Reitoria STBL</dc:creator>
  <cp:keywords/>
  <dc:description/>
  <cp:lastModifiedBy>Reitoria STBL</cp:lastModifiedBy>
  <cp:revision>2</cp:revision>
  <dcterms:created xsi:type="dcterms:W3CDTF">2017-12-28T10:27:00Z</dcterms:created>
  <dcterms:modified xsi:type="dcterms:W3CDTF">2017-12-28T11:03:00Z</dcterms:modified>
</cp:coreProperties>
</file>